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4B2" w:rsidRPr="001D6695" w:rsidRDefault="00C764B2" w:rsidP="001D6695">
      <w:pPr>
        <w:jc w:val="center"/>
        <w:rPr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6" type="#_x0000_t75" style="position:absolute;left:0;text-align:left;margin-left:-49.1pt;margin-top:-71.5pt;width:612.55pt;height:842.75pt;z-index:-251658240;visibility:visible" wrapcoords="-26 0 -26 21581 21600 21581 21600 0 -26 0">
            <v:imagedata r:id="rId7" o:title=""/>
            <w10:wrap type="tight"/>
          </v:shape>
        </w:pict>
      </w:r>
      <w:bookmarkStart w:id="0" w:name="_GoBack"/>
      <w:bookmarkEnd w:id="0"/>
      <w:r>
        <w:rPr>
          <w:sz w:val="22"/>
          <w:szCs w:val="22"/>
        </w:rPr>
        <w:br w:type="page"/>
      </w:r>
      <w:r w:rsidRPr="00390211">
        <w:rPr>
          <w:sz w:val="36"/>
          <w:szCs w:val="22"/>
        </w:rPr>
        <w:t>Celje, 22. marec 2012</w:t>
      </w:r>
    </w:p>
    <w:p w:rsidR="00C764B2" w:rsidRDefault="00C764B2" w:rsidP="00985ED0">
      <w:pPr>
        <w:jc w:val="center"/>
        <w:rPr>
          <w:sz w:val="22"/>
          <w:szCs w:val="22"/>
        </w:rPr>
      </w:pPr>
    </w:p>
    <w:p w:rsidR="00C764B2" w:rsidRPr="00390211" w:rsidRDefault="00C764B2" w:rsidP="00985ED0">
      <w:pPr>
        <w:jc w:val="center"/>
        <w:rPr>
          <w:b/>
          <w:sz w:val="44"/>
          <w:szCs w:val="28"/>
        </w:rPr>
      </w:pPr>
      <w:r w:rsidRPr="00390211">
        <w:rPr>
          <w:b/>
          <w:sz w:val="44"/>
          <w:szCs w:val="28"/>
        </w:rPr>
        <w:t>Program</w:t>
      </w:r>
    </w:p>
    <w:p w:rsidR="00C764B2" w:rsidRPr="006D41CE" w:rsidRDefault="00C764B2" w:rsidP="00985ED0">
      <w:pPr>
        <w:jc w:val="center"/>
      </w:pPr>
    </w:p>
    <w:tbl>
      <w:tblPr>
        <w:tblW w:w="0" w:type="auto"/>
        <w:tblLook w:val="00A0"/>
      </w:tblPr>
      <w:tblGrid>
        <w:gridCol w:w="2093"/>
        <w:gridCol w:w="7119"/>
      </w:tblGrid>
      <w:tr w:rsidR="00C764B2" w:rsidRPr="006D41CE" w:rsidTr="00376F53">
        <w:tc>
          <w:tcPr>
            <w:tcW w:w="2093" w:type="dxa"/>
          </w:tcPr>
          <w:p w:rsidR="00C764B2" w:rsidRPr="00390211" w:rsidRDefault="00C764B2" w:rsidP="005A3DAC">
            <w:pPr>
              <w:rPr>
                <w:sz w:val="28"/>
              </w:rPr>
            </w:pPr>
            <w:r w:rsidRPr="00390211">
              <w:rPr>
                <w:sz w:val="28"/>
              </w:rPr>
              <w:t xml:space="preserve">10:00 – 10:10 </w:t>
            </w:r>
          </w:p>
        </w:tc>
        <w:tc>
          <w:tcPr>
            <w:tcW w:w="7119" w:type="dxa"/>
          </w:tcPr>
          <w:p w:rsidR="00C764B2" w:rsidRPr="00390211" w:rsidRDefault="00C764B2" w:rsidP="005A3DAC">
            <w:pPr>
              <w:rPr>
                <w:b/>
                <w:sz w:val="28"/>
              </w:rPr>
            </w:pPr>
            <w:r w:rsidRPr="00390211">
              <w:rPr>
                <w:b/>
                <w:sz w:val="28"/>
              </w:rPr>
              <w:t xml:space="preserve">Uvodni pozdrav </w:t>
            </w:r>
          </w:p>
          <w:p w:rsidR="00C764B2" w:rsidRPr="00390211" w:rsidRDefault="00C764B2" w:rsidP="005A3DAC">
            <w:pPr>
              <w:rPr>
                <w:sz w:val="28"/>
              </w:rPr>
            </w:pPr>
            <w:r>
              <w:rPr>
                <w:sz w:val="28"/>
              </w:rPr>
              <w:t>g. Bojan Šrot,</w:t>
            </w:r>
            <w:r w:rsidRPr="00390211">
              <w:rPr>
                <w:sz w:val="28"/>
              </w:rPr>
              <w:t xml:space="preserve"> župan Mestne občine Celje</w:t>
            </w:r>
          </w:p>
          <w:p w:rsidR="00C764B2" w:rsidRPr="00390211" w:rsidRDefault="00C764B2" w:rsidP="005A3DAC">
            <w:pPr>
              <w:rPr>
                <w:sz w:val="28"/>
              </w:rPr>
            </w:pPr>
          </w:p>
        </w:tc>
      </w:tr>
      <w:tr w:rsidR="00C764B2" w:rsidRPr="006D41CE" w:rsidTr="00376F53">
        <w:tc>
          <w:tcPr>
            <w:tcW w:w="2093" w:type="dxa"/>
          </w:tcPr>
          <w:p w:rsidR="00C764B2" w:rsidRPr="00390211" w:rsidRDefault="00C764B2" w:rsidP="005A3DAC">
            <w:pPr>
              <w:rPr>
                <w:sz w:val="28"/>
              </w:rPr>
            </w:pPr>
            <w:r>
              <w:rPr>
                <w:sz w:val="28"/>
              </w:rPr>
              <w:t>10:10 – 10:20</w:t>
            </w:r>
          </w:p>
        </w:tc>
        <w:tc>
          <w:tcPr>
            <w:tcW w:w="7119" w:type="dxa"/>
          </w:tcPr>
          <w:p w:rsidR="00C764B2" w:rsidRPr="00F042BB" w:rsidRDefault="00C764B2" w:rsidP="005A3DAC">
            <w:pPr>
              <w:jc w:val="both"/>
              <w:rPr>
                <w:b/>
                <w:lang w:val="en-GB"/>
              </w:rPr>
            </w:pPr>
            <w:r w:rsidRPr="00F042BB">
              <w:rPr>
                <w:b/>
                <w:lang w:val="en-GB"/>
              </w:rPr>
              <w:t>Aktivnosti Mestne občine Celje na  evropski ravni in sodelovanje v projektu Urban SMS</w:t>
            </w:r>
          </w:p>
          <w:p w:rsidR="00C764B2" w:rsidRPr="00F042BB" w:rsidRDefault="00C764B2" w:rsidP="005A3DAC">
            <w:pPr>
              <w:jc w:val="both"/>
              <w:rPr>
                <w:sz w:val="28"/>
                <w:szCs w:val="28"/>
                <w:lang w:val="en-GB"/>
              </w:rPr>
            </w:pPr>
            <w:r w:rsidRPr="00F042BB">
              <w:rPr>
                <w:sz w:val="28"/>
                <w:szCs w:val="28"/>
                <w:lang w:val="en-GB"/>
              </w:rPr>
              <w:t>Saša Heath-Drugovič, Mestna občina Celje</w:t>
            </w:r>
          </w:p>
          <w:p w:rsidR="00C764B2" w:rsidRPr="00390211" w:rsidRDefault="00C764B2" w:rsidP="005A3DAC">
            <w:pPr>
              <w:jc w:val="both"/>
              <w:rPr>
                <w:b/>
                <w:sz w:val="28"/>
              </w:rPr>
            </w:pPr>
          </w:p>
        </w:tc>
      </w:tr>
      <w:tr w:rsidR="00C764B2" w:rsidRPr="006D41CE" w:rsidTr="00376F53">
        <w:tc>
          <w:tcPr>
            <w:tcW w:w="2093" w:type="dxa"/>
          </w:tcPr>
          <w:p w:rsidR="00C764B2" w:rsidRPr="00390211" w:rsidRDefault="00C764B2" w:rsidP="005A3DAC">
            <w:pPr>
              <w:rPr>
                <w:sz w:val="28"/>
              </w:rPr>
            </w:pPr>
            <w:r>
              <w:rPr>
                <w:sz w:val="28"/>
              </w:rPr>
              <w:t>10:20 – 11:0</w:t>
            </w:r>
            <w:r w:rsidRPr="00390211">
              <w:rPr>
                <w:sz w:val="28"/>
              </w:rPr>
              <w:t>0</w:t>
            </w:r>
          </w:p>
        </w:tc>
        <w:tc>
          <w:tcPr>
            <w:tcW w:w="7119" w:type="dxa"/>
          </w:tcPr>
          <w:p w:rsidR="00C764B2" w:rsidRPr="00390211" w:rsidRDefault="00C764B2" w:rsidP="005A3DAC">
            <w:pPr>
              <w:jc w:val="both"/>
              <w:rPr>
                <w:b/>
                <w:sz w:val="28"/>
              </w:rPr>
            </w:pPr>
            <w:r w:rsidRPr="00390211">
              <w:rPr>
                <w:b/>
                <w:sz w:val="28"/>
              </w:rPr>
              <w:t xml:space="preserve">Projekt URBAN-SMS s predstavitvijo filma </w:t>
            </w:r>
            <w:r w:rsidRPr="00390211">
              <w:rPr>
                <w:b/>
                <w:i/>
                <w:sz w:val="28"/>
              </w:rPr>
              <w:t>Ogrožena tla v mestih</w:t>
            </w:r>
            <w:r w:rsidRPr="00390211">
              <w:rPr>
                <w:b/>
                <w:sz w:val="28"/>
              </w:rPr>
              <w:t xml:space="preserve"> </w:t>
            </w:r>
          </w:p>
          <w:p w:rsidR="00C764B2" w:rsidRDefault="00C764B2" w:rsidP="005A3DAC">
            <w:pPr>
              <w:jc w:val="both"/>
              <w:rPr>
                <w:sz w:val="28"/>
              </w:rPr>
            </w:pPr>
            <w:r w:rsidRPr="00390211">
              <w:rPr>
                <w:sz w:val="28"/>
              </w:rPr>
              <w:t>Peter Medved, Mestna občina Celje</w:t>
            </w:r>
          </w:p>
          <w:p w:rsidR="00C764B2" w:rsidRPr="00390211" w:rsidRDefault="00C764B2" w:rsidP="005A3DAC">
            <w:pPr>
              <w:jc w:val="both"/>
              <w:rPr>
                <w:sz w:val="28"/>
              </w:rPr>
            </w:pPr>
          </w:p>
        </w:tc>
      </w:tr>
      <w:tr w:rsidR="00C764B2" w:rsidRPr="006D41CE" w:rsidTr="00376F53">
        <w:tc>
          <w:tcPr>
            <w:tcW w:w="2093" w:type="dxa"/>
          </w:tcPr>
          <w:p w:rsidR="00C764B2" w:rsidRPr="00390211" w:rsidRDefault="00C764B2" w:rsidP="005A3DAC">
            <w:pPr>
              <w:rPr>
                <w:sz w:val="28"/>
              </w:rPr>
            </w:pPr>
            <w:r>
              <w:rPr>
                <w:sz w:val="28"/>
              </w:rPr>
              <w:t>11:00 – 11:3</w:t>
            </w:r>
            <w:r w:rsidRPr="00390211">
              <w:rPr>
                <w:sz w:val="28"/>
              </w:rPr>
              <w:t>0</w:t>
            </w:r>
          </w:p>
        </w:tc>
        <w:tc>
          <w:tcPr>
            <w:tcW w:w="7119" w:type="dxa"/>
          </w:tcPr>
          <w:p w:rsidR="00C764B2" w:rsidRPr="00390211" w:rsidRDefault="00C764B2" w:rsidP="005A3DAC">
            <w:pPr>
              <w:rPr>
                <w:b/>
                <w:sz w:val="28"/>
              </w:rPr>
            </w:pPr>
            <w:r w:rsidRPr="00390211">
              <w:rPr>
                <w:b/>
                <w:sz w:val="28"/>
              </w:rPr>
              <w:t xml:space="preserve">Soil Manager Suite – razvoj IT orodij za vrednotenje tal </w:t>
            </w:r>
          </w:p>
          <w:p w:rsidR="00C764B2" w:rsidRDefault="00C764B2" w:rsidP="005A3DAC">
            <w:pPr>
              <w:rPr>
                <w:sz w:val="28"/>
              </w:rPr>
            </w:pPr>
            <w:r w:rsidRPr="00390211">
              <w:rPr>
                <w:sz w:val="28"/>
              </w:rPr>
              <w:t>dr. Borut Vrščaj,</w:t>
            </w:r>
            <w:r>
              <w:rPr>
                <w:sz w:val="28"/>
              </w:rPr>
              <w:t xml:space="preserve"> Kmetijski </w:t>
            </w:r>
            <w:r w:rsidRPr="00390211">
              <w:rPr>
                <w:sz w:val="28"/>
              </w:rPr>
              <w:t>inštitut Slovenije</w:t>
            </w:r>
          </w:p>
          <w:p w:rsidR="00C764B2" w:rsidRPr="00390211" w:rsidRDefault="00C764B2" w:rsidP="005A3DAC">
            <w:pPr>
              <w:rPr>
                <w:sz w:val="28"/>
              </w:rPr>
            </w:pPr>
          </w:p>
        </w:tc>
      </w:tr>
      <w:tr w:rsidR="00C764B2" w:rsidRPr="006D41CE" w:rsidTr="00376F53">
        <w:tc>
          <w:tcPr>
            <w:tcW w:w="2093" w:type="dxa"/>
          </w:tcPr>
          <w:p w:rsidR="00C764B2" w:rsidRPr="00390211" w:rsidRDefault="00C764B2" w:rsidP="005A3DAC">
            <w:pPr>
              <w:rPr>
                <w:sz w:val="28"/>
              </w:rPr>
            </w:pPr>
            <w:r>
              <w:rPr>
                <w:sz w:val="28"/>
              </w:rPr>
              <w:t>11:30 – 11:5</w:t>
            </w:r>
            <w:r w:rsidRPr="00390211">
              <w:rPr>
                <w:sz w:val="28"/>
              </w:rPr>
              <w:t>0</w:t>
            </w:r>
          </w:p>
        </w:tc>
        <w:tc>
          <w:tcPr>
            <w:tcW w:w="7119" w:type="dxa"/>
          </w:tcPr>
          <w:p w:rsidR="00C764B2" w:rsidRPr="00390211" w:rsidRDefault="00C764B2" w:rsidP="005A3DAC">
            <w:pPr>
              <w:rPr>
                <w:b/>
                <w:sz w:val="28"/>
              </w:rPr>
            </w:pPr>
            <w:r w:rsidRPr="00390211">
              <w:rPr>
                <w:b/>
                <w:sz w:val="28"/>
              </w:rPr>
              <w:t xml:space="preserve">Vrednotenje tal na primeru testnega območja Teharje </w:t>
            </w:r>
          </w:p>
          <w:p w:rsidR="00C764B2" w:rsidRDefault="00C764B2" w:rsidP="005A3DAC">
            <w:pPr>
              <w:rPr>
                <w:sz w:val="28"/>
              </w:rPr>
            </w:pPr>
            <w:r w:rsidRPr="00390211">
              <w:rPr>
                <w:sz w:val="28"/>
              </w:rPr>
              <w:t>Peter Medved</w:t>
            </w:r>
          </w:p>
          <w:p w:rsidR="00C764B2" w:rsidRPr="00390211" w:rsidRDefault="00C764B2" w:rsidP="005A3DAC">
            <w:pPr>
              <w:rPr>
                <w:sz w:val="28"/>
              </w:rPr>
            </w:pPr>
          </w:p>
        </w:tc>
      </w:tr>
      <w:tr w:rsidR="00C764B2" w:rsidRPr="006D41CE" w:rsidTr="00376F53">
        <w:trPr>
          <w:trHeight w:val="848"/>
        </w:trPr>
        <w:tc>
          <w:tcPr>
            <w:tcW w:w="2093" w:type="dxa"/>
          </w:tcPr>
          <w:p w:rsidR="00C764B2" w:rsidRPr="00390211" w:rsidRDefault="00C764B2" w:rsidP="005F4688">
            <w:pPr>
              <w:rPr>
                <w:sz w:val="28"/>
              </w:rPr>
            </w:pPr>
            <w:r>
              <w:rPr>
                <w:sz w:val="28"/>
              </w:rPr>
              <w:t>11:50 – 12:2</w:t>
            </w:r>
            <w:r w:rsidRPr="00390211">
              <w:rPr>
                <w:sz w:val="28"/>
              </w:rPr>
              <w:t>0</w:t>
            </w:r>
          </w:p>
        </w:tc>
        <w:tc>
          <w:tcPr>
            <w:tcW w:w="7119" w:type="dxa"/>
          </w:tcPr>
          <w:p w:rsidR="00C764B2" w:rsidRPr="00390211" w:rsidRDefault="00C764B2" w:rsidP="005F4688">
            <w:pPr>
              <w:spacing w:after="240"/>
              <w:rPr>
                <w:b/>
                <w:sz w:val="28"/>
              </w:rPr>
            </w:pPr>
            <w:r w:rsidRPr="00390211">
              <w:rPr>
                <w:b/>
                <w:sz w:val="28"/>
              </w:rPr>
              <w:t>Diskusija in zaključek</w:t>
            </w:r>
          </w:p>
        </w:tc>
      </w:tr>
    </w:tbl>
    <w:p w:rsidR="00C764B2" w:rsidRDefault="00C764B2" w:rsidP="006D41CE">
      <w:pPr>
        <w:spacing w:after="240"/>
        <w:rPr>
          <w:sz w:val="22"/>
          <w:szCs w:val="22"/>
        </w:rPr>
      </w:pPr>
    </w:p>
    <w:p w:rsidR="00C764B2" w:rsidRDefault="00C764B2" w:rsidP="006D41CE">
      <w:pPr>
        <w:spacing w:after="240"/>
        <w:rPr>
          <w:sz w:val="22"/>
          <w:szCs w:val="22"/>
        </w:rPr>
      </w:pPr>
    </w:p>
    <w:p w:rsidR="00C764B2" w:rsidRDefault="00C764B2" w:rsidP="006D41CE">
      <w:pPr>
        <w:spacing w:after="240"/>
        <w:rPr>
          <w:sz w:val="22"/>
          <w:szCs w:val="22"/>
        </w:rPr>
      </w:pPr>
    </w:p>
    <w:p w:rsidR="00C764B2" w:rsidRDefault="00C764B2" w:rsidP="006D41CE">
      <w:pPr>
        <w:spacing w:after="240"/>
        <w:rPr>
          <w:sz w:val="22"/>
          <w:szCs w:val="22"/>
        </w:rPr>
      </w:pPr>
    </w:p>
    <w:p w:rsidR="00C764B2" w:rsidRDefault="00C764B2" w:rsidP="006D41CE">
      <w:pPr>
        <w:spacing w:after="240"/>
        <w:rPr>
          <w:sz w:val="22"/>
          <w:szCs w:val="22"/>
        </w:rPr>
      </w:pPr>
    </w:p>
    <w:p w:rsidR="00C764B2" w:rsidRPr="005F6AFC" w:rsidRDefault="00C764B2">
      <w:pPr>
        <w:spacing w:after="240"/>
        <w:rPr>
          <w:sz w:val="22"/>
          <w:szCs w:val="22"/>
        </w:rPr>
      </w:pPr>
    </w:p>
    <w:sectPr w:rsidR="00C764B2" w:rsidRPr="005F6AFC" w:rsidSect="00390211">
      <w:headerReference w:type="default" r:id="rId8"/>
      <w:footerReference w:type="default" r:id="rId9"/>
      <w:pgSz w:w="11906" w:h="16838"/>
      <w:pgMar w:top="1418" w:right="991" w:bottom="1417" w:left="993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4B2" w:rsidRDefault="00C764B2">
      <w:r>
        <w:separator/>
      </w:r>
    </w:p>
  </w:endnote>
  <w:endnote w:type="continuationSeparator" w:id="0">
    <w:p w:rsidR="00C764B2" w:rsidRDefault="00C764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4B2" w:rsidRDefault="00C764B2" w:rsidP="00F013E5">
    <w:pPr>
      <w:pStyle w:val="Footer"/>
      <w:ind w:left="-142"/>
    </w:pPr>
    <w:r>
      <w:rPr>
        <w:color w:val="000000"/>
        <w:sz w:val="17"/>
        <w:szCs w:val="17"/>
      </w:rPr>
      <w:t>Projekt URBAN SMS izvajamo v okviru evropskega programa CENTRAL EUROPE, ki se sofinancira iz Evropskega sklada za regionalni razvoj.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4B2" w:rsidRDefault="00C764B2">
      <w:r>
        <w:separator/>
      </w:r>
    </w:p>
  </w:footnote>
  <w:footnote w:type="continuationSeparator" w:id="0">
    <w:p w:rsidR="00C764B2" w:rsidRDefault="00C764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4B2" w:rsidRDefault="00C764B2" w:rsidP="00390211">
    <w:pPr>
      <w:pStyle w:val="Header"/>
      <w:ind w:left="-567" w:right="-568"/>
    </w:pPr>
    <w:r w:rsidRPr="00403A6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15" o:spid="_x0000_i1028" type="#_x0000_t75" alt="logo_KIS" style="width:45pt;height:39pt;visibility:visible">
          <v:imagedata r:id="rId1" o:title=""/>
        </v:shape>
      </w:pict>
    </w:r>
    <w:r>
      <w:t xml:space="preserve">  </w:t>
    </w:r>
    <w:r w:rsidRPr="00403A6A">
      <w:rPr>
        <w:noProof/>
      </w:rPr>
      <w:pict>
        <v:shape id="Slika 16" o:spid="_x0000_i1029" type="#_x0000_t75" alt="URBAN-SMS+SLIKA" style="width:425.25pt;height:51.75pt;visibility:visible">
          <v:imagedata r:id="rId2" o:title=""/>
        </v:shape>
      </w:pict>
    </w:r>
    <w:r>
      <w:t xml:space="preserve">  </w:t>
    </w:r>
    <w:r w:rsidRPr="00403A6A">
      <w:rPr>
        <w:noProof/>
      </w:rPr>
      <w:pict>
        <v:shape id="Slika 19" o:spid="_x0000_i1030" type="#_x0000_t75" alt="grbMOC" style="width:38.25pt;height:45pt;visibility:visible">
          <v:imagedata r:id="rId3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E45AE"/>
    <w:multiLevelType w:val="hybridMultilevel"/>
    <w:tmpl w:val="5E6823C8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5431"/>
    <w:rsid w:val="00047969"/>
    <w:rsid w:val="00064C1A"/>
    <w:rsid w:val="000947C9"/>
    <w:rsid w:val="000B2705"/>
    <w:rsid w:val="000B4B27"/>
    <w:rsid w:val="00103326"/>
    <w:rsid w:val="00141266"/>
    <w:rsid w:val="001D6695"/>
    <w:rsid w:val="001D7149"/>
    <w:rsid w:val="00232CBA"/>
    <w:rsid w:val="0023694C"/>
    <w:rsid w:val="00260920"/>
    <w:rsid w:val="00267E70"/>
    <w:rsid w:val="0029491B"/>
    <w:rsid w:val="00355860"/>
    <w:rsid w:val="00376F53"/>
    <w:rsid w:val="00390211"/>
    <w:rsid w:val="003B63DC"/>
    <w:rsid w:val="00403A6A"/>
    <w:rsid w:val="00467B58"/>
    <w:rsid w:val="004B12DC"/>
    <w:rsid w:val="00542851"/>
    <w:rsid w:val="00550DC0"/>
    <w:rsid w:val="005565A1"/>
    <w:rsid w:val="0059490C"/>
    <w:rsid w:val="005A3DAC"/>
    <w:rsid w:val="005F4688"/>
    <w:rsid w:val="005F6AFC"/>
    <w:rsid w:val="006722E6"/>
    <w:rsid w:val="00677F6D"/>
    <w:rsid w:val="00687E88"/>
    <w:rsid w:val="006A2F5C"/>
    <w:rsid w:val="006D210F"/>
    <w:rsid w:val="006D41CE"/>
    <w:rsid w:val="006F722E"/>
    <w:rsid w:val="00713C7F"/>
    <w:rsid w:val="00735B65"/>
    <w:rsid w:val="007649AC"/>
    <w:rsid w:val="00775C19"/>
    <w:rsid w:val="007D6BA3"/>
    <w:rsid w:val="007E2597"/>
    <w:rsid w:val="007E6652"/>
    <w:rsid w:val="00804B70"/>
    <w:rsid w:val="00842A9D"/>
    <w:rsid w:val="00881E09"/>
    <w:rsid w:val="008F6081"/>
    <w:rsid w:val="008F6863"/>
    <w:rsid w:val="00901946"/>
    <w:rsid w:val="00964A5C"/>
    <w:rsid w:val="00965FCD"/>
    <w:rsid w:val="00973DF9"/>
    <w:rsid w:val="00985ED0"/>
    <w:rsid w:val="009C4503"/>
    <w:rsid w:val="00A33CD3"/>
    <w:rsid w:val="00A40FCE"/>
    <w:rsid w:val="00A4642B"/>
    <w:rsid w:val="00A646BE"/>
    <w:rsid w:val="00A67C4D"/>
    <w:rsid w:val="00A73CDD"/>
    <w:rsid w:val="00AC6AFC"/>
    <w:rsid w:val="00B01C65"/>
    <w:rsid w:val="00B10E01"/>
    <w:rsid w:val="00B770A8"/>
    <w:rsid w:val="00B8318B"/>
    <w:rsid w:val="00BB1485"/>
    <w:rsid w:val="00BB6FB9"/>
    <w:rsid w:val="00BE33C6"/>
    <w:rsid w:val="00BE6974"/>
    <w:rsid w:val="00BF4F74"/>
    <w:rsid w:val="00C100E7"/>
    <w:rsid w:val="00C1190D"/>
    <w:rsid w:val="00C22C2A"/>
    <w:rsid w:val="00C256BD"/>
    <w:rsid w:val="00C46655"/>
    <w:rsid w:val="00C764B2"/>
    <w:rsid w:val="00CC3787"/>
    <w:rsid w:val="00CD4EDE"/>
    <w:rsid w:val="00D21CF2"/>
    <w:rsid w:val="00D21E79"/>
    <w:rsid w:val="00D650B1"/>
    <w:rsid w:val="00D713CE"/>
    <w:rsid w:val="00D82D50"/>
    <w:rsid w:val="00D96AC4"/>
    <w:rsid w:val="00DC5377"/>
    <w:rsid w:val="00ED0C52"/>
    <w:rsid w:val="00EE3CF7"/>
    <w:rsid w:val="00F013E5"/>
    <w:rsid w:val="00F042BB"/>
    <w:rsid w:val="00F05431"/>
    <w:rsid w:val="00F2043D"/>
    <w:rsid w:val="00F34294"/>
    <w:rsid w:val="00FC3A04"/>
    <w:rsid w:val="00FC3A14"/>
    <w:rsid w:val="00FF7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DAC"/>
    <w:pPr>
      <w:spacing w:before="120" w:after="120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543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F05431"/>
    <w:rPr>
      <w:rFonts w:cs="Times New Roman"/>
      <w:b/>
    </w:rPr>
  </w:style>
  <w:style w:type="paragraph" w:styleId="Header">
    <w:name w:val="header"/>
    <w:basedOn w:val="Normal"/>
    <w:link w:val="HeaderChar"/>
    <w:uiPriority w:val="99"/>
    <w:rsid w:val="00FC3A0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592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C3A0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5924"/>
    <w:rPr>
      <w:sz w:val="24"/>
      <w:szCs w:val="24"/>
    </w:rPr>
  </w:style>
  <w:style w:type="character" w:styleId="Hyperlink">
    <w:name w:val="Hyperlink"/>
    <w:basedOn w:val="DefaultParagraphFont"/>
    <w:uiPriority w:val="99"/>
    <w:rsid w:val="005565A1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6D41C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F013E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01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9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91</Words>
  <Characters>521</Characters>
  <Application>Microsoft Office Outlook</Application>
  <DocSecurity>0</DocSecurity>
  <Lines>0</Lines>
  <Paragraphs>0</Paragraphs>
  <ScaleCrop>false</ScaleCrop>
  <Company>Mestna občina Celje, Center za informatiko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URBAN-SMS</dc:title>
  <dc:subject/>
  <dc:creator>MedvedP</dc:creator>
  <cp:keywords/>
  <dc:description/>
  <cp:lastModifiedBy>MOP</cp:lastModifiedBy>
  <cp:revision>2</cp:revision>
  <cp:lastPrinted>2009-01-27T10:20:00Z</cp:lastPrinted>
  <dcterms:created xsi:type="dcterms:W3CDTF">2012-03-20T13:49:00Z</dcterms:created>
  <dcterms:modified xsi:type="dcterms:W3CDTF">2012-03-20T13:49:00Z</dcterms:modified>
</cp:coreProperties>
</file>